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BB065" w14:textId="25F82CE9" w:rsidR="001E340F" w:rsidRPr="007B7538" w:rsidRDefault="001E340F" w:rsidP="007B7538">
      <w:pPr>
        <w:jc w:val="center"/>
        <w:rPr>
          <w:rFonts w:ascii="Tw Cen MT" w:eastAsia="Gulim" w:hAnsi="Tw Cen MT"/>
          <w:sz w:val="40"/>
          <w:szCs w:val="40"/>
        </w:rPr>
      </w:pPr>
      <w:r w:rsidRPr="007B7538">
        <w:rPr>
          <w:rFonts w:ascii="Tw Cen MT" w:eastAsia="Gulim" w:hAnsi="Tw Cen MT"/>
          <w:sz w:val="40"/>
          <w:szCs w:val="40"/>
        </w:rPr>
        <w:t xml:space="preserve">Hudson Hills Summer Camp </w:t>
      </w:r>
      <w:r w:rsidR="007B301F" w:rsidRPr="007B7538">
        <w:rPr>
          <w:rFonts w:ascii="Tw Cen MT" w:eastAsia="Gulim" w:hAnsi="Tw Cen MT"/>
          <w:sz w:val="40"/>
          <w:szCs w:val="40"/>
        </w:rPr>
        <w:t>201</w:t>
      </w:r>
      <w:r w:rsidR="002602E3">
        <w:rPr>
          <w:rFonts w:ascii="Tw Cen MT" w:eastAsia="Gulim" w:hAnsi="Tw Cen MT"/>
          <w:sz w:val="40"/>
          <w:szCs w:val="40"/>
        </w:rPr>
        <w:t>8</w:t>
      </w:r>
      <w:bookmarkStart w:id="0" w:name="_GoBack"/>
      <w:bookmarkEnd w:id="0"/>
    </w:p>
    <w:p w14:paraId="74BB0615" w14:textId="77777777" w:rsidR="001E340F" w:rsidRPr="007B7538" w:rsidRDefault="001E340F">
      <w:pPr>
        <w:rPr>
          <w:rFonts w:ascii="Tw Cen MT" w:eastAsia="Gulim" w:hAnsi="Tw Cen MT"/>
        </w:rPr>
      </w:pPr>
    </w:p>
    <w:tbl>
      <w:tblPr>
        <w:tblW w:w="11117" w:type="dxa"/>
        <w:jc w:val="center"/>
        <w:tblLook w:val="01E0" w:firstRow="1" w:lastRow="1" w:firstColumn="1" w:lastColumn="1" w:noHBand="0" w:noVBand="0"/>
      </w:tblPr>
      <w:tblGrid>
        <w:gridCol w:w="3256"/>
        <w:gridCol w:w="250"/>
        <w:gridCol w:w="2122"/>
        <w:gridCol w:w="266"/>
        <w:gridCol w:w="1275"/>
        <w:gridCol w:w="794"/>
        <w:gridCol w:w="263"/>
        <w:gridCol w:w="2021"/>
        <w:gridCol w:w="436"/>
        <w:gridCol w:w="434"/>
      </w:tblGrid>
      <w:tr w:rsidR="005E6AE5" w:rsidRPr="007B7538" w14:paraId="05EE30D2" w14:textId="77777777" w:rsidTr="002D6E98">
        <w:trPr>
          <w:trHeight w:val="432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14:paraId="45E539FB" w14:textId="77777777" w:rsidR="005E6AE5" w:rsidRPr="007B7538" w:rsidRDefault="00753A05" w:rsidP="001E340F">
            <w:pPr>
              <w:pStyle w:val="Heading1"/>
              <w:rPr>
                <w:rFonts w:ascii="Tw Cen MT" w:eastAsia="Gulim" w:hAnsi="Tw Cen MT"/>
                <w:sz w:val="32"/>
                <w:szCs w:val="32"/>
              </w:rPr>
            </w:pPr>
            <w:r w:rsidRPr="007B7538">
              <w:rPr>
                <w:rFonts w:ascii="Tw Cen MT" w:eastAsia="Gulim" w:hAnsi="Tw Cen MT"/>
                <w:sz w:val="32"/>
                <w:szCs w:val="32"/>
              </w:rPr>
              <w:t>Emergency Conta</w:t>
            </w:r>
            <w:r w:rsidR="001E340F" w:rsidRPr="007B7538">
              <w:rPr>
                <w:rFonts w:ascii="Tw Cen MT" w:eastAsia="Gulim" w:hAnsi="Tw Cen MT"/>
                <w:sz w:val="32"/>
                <w:szCs w:val="32"/>
              </w:rPr>
              <w:t xml:space="preserve">ct and Medical Information </w:t>
            </w:r>
          </w:p>
        </w:tc>
      </w:tr>
      <w:tr w:rsidR="00753A05" w:rsidRPr="007B7538" w14:paraId="5C6A0496" w14:textId="77777777" w:rsidTr="002D6E98">
        <w:trPr>
          <w:trHeight w:val="216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</w:tcBorders>
          </w:tcPr>
          <w:p w14:paraId="1DD3AB94" w14:textId="77777777" w:rsidR="001E340F" w:rsidRPr="007B7538" w:rsidRDefault="001E340F" w:rsidP="006C2A99">
            <w:pPr>
              <w:rPr>
                <w:rFonts w:ascii="Tw Cen MT" w:eastAsia="Gulim" w:hAnsi="Tw Cen MT"/>
              </w:rPr>
            </w:pPr>
          </w:p>
        </w:tc>
      </w:tr>
      <w:tr w:rsidR="0052546B" w:rsidRPr="007B7538" w14:paraId="3D48F742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6A3ED4B1" w14:textId="77777777" w:rsidR="005E6AE5" w:rsidRPr="007B7538" w:rsidRDefault="005E6AE5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07728137" w14:textId="77777777" w:rsidR="005E6AE5" w:rsidRPr="007B7538" w:rsidRDefault="005E6AE5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4353" w:type="dxa"/>
            <w:gridSpan w:val="4"/>
            <w:tcBorders>
              <w:bottom w:val="single" w:sz="2" w:space="0" w:color="auto"/>
            </w:tcBorders>
            <w:vAlign w:val="bottom"/>
          </w:tcPr>
          <w:p w14:paraId="4ED3D892" w14:textId="77777777" w:rsidR="005E6AE5" w:rsidRPr="007B7538" w:rsidRDefault="005E6AE5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436" w:type="dxa"/>
            <w:vAlign w:val="center"/>
          </w:tcPr>
          <w:p w14:paraId="30283EB8" w14:textId="77777777" w:rsidR="005E6AE5" w:rsidRPr="007B7538" w:rsidRDefault="005E6AE5" w:rsidP="007C2D01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M</w:t>
            </w:r>
          </w:p>
        </w:tc>
        <w:tc>
          <w:tcPr>
            <w:tcW w:w="434" w:type="dxa"/>
            <w:vAlign w:val="center"/>
          </w:tcPr>
          <w:p w14:paraId="12FADEFB" w14:textId="77777777" w:rsidR="005E6AE5" w:rsidRPr="007B7538" w:rsidRDefault="005E6AE5" w:rsidP="007C2D01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F</w:t>
            </w:r>
          </w:p>
        </w:tc>
      </w:tr>
      <w:tr w:rsidR="0052546B" w:rsidRPr="007B7538" w14:paraId="021C82B8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33428208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Child’s Name</w:t>
            </w:r>
          </w:p>
        </w:tc>
        <w:tc>
          <w:tcPr>
            <w:tcW w:w="266" w:type="dxa"/>
          </w:tcPr>
          <w:p w14:paraId="19834BB1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4353" w:type="dxa"/>
            <w:gridSpan w:val="4"/>
            <w:tcBorders>
              <w:top w:val="single" w:sz="2" w:space="0" w:color="auto"/>
            </w:tcBorders>
          </w:tcPr>
          <w:p w14:paraId="5CFB9686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Date of Birth</w:t>
            </w:r>
          </w:p>
        </w:tc>
        <w:tc>
          <w:tcPr>
            <w:tcW w:w="870" w:type="dxa"/>
            <w:gridSpan w:val="2"/>
          </w:tcPr>
          <w:p w14:paraId="3ACA68A0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Sex</w:t>
            </w:r>
          </w:p>
        </w:tc>
      </w:tr>
      <w:tr w:rsidR="0052546B" w:rsidRPr="007B7538" w14:paraId="4886F94C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1ACF6FFD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2307F7A9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03B4C219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47DADD0B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7D16A5A2" w14:textId="77777777" w:rsidR="00FA46E4" w:rsidRPr="007B7538" w:rsidRDefault="007B301F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Parent/Guardian</w:t>
            </w:r>
            <w:r w:rsidR="00FA46E4" w:rsidRPr="007B7538">
              <w:rPr>
                <w:rFonts w:ascii="Tw Cen MT" w:eastAsia="Gulim" w:hAnsi="Tw Cen MT"/>
                <w:b/>
              </w:rPr>
              <w:t xml:space="preserve"> Name</w:t>
            </w:r>
          </w:p>
        </w:tc>
        <w:tc>
          <w:tcPr>
            <w:tcW w:w="266" w:type="dxa"/>
          </w:tcPr>
          <w:p w14:paraId="68DD2D90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top w:val="single" w:sz="2" w:space="0" w:color="auto"/>
            </w:tcBorders>
          </w:tcPr>
          <w:p w14:paraId="0829D4F1" w14:textId="77777777" w:rsidR="00FA46E4" w:rsidRPr="007B7538" w:rsidRDefault="007B301F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 xml:space="preserve">Parent/Guardian </w:t>
            </w:r>
            <w:r w:rsidR="00FA46E4" w:rsidRPr="007B7538">
              <w:rPr>
                <w:rFonts w:ascii="Tw Cen MT" w:eastAsia="Gulim" w:hAnsi="Tw Cen MT"/>
                <w:b/>
              </w:rPr>
              <w:t>Name</w:t>
            </w:r>
          </w:p>
        </w:tc>
      </w:tr>
      <w:tr w:rsidR="0052546B" w:rsidRPr="007B7538" w14:paraId="639E9981" w14:textId="77777777" w:rsidTr="002D6E98">
        <w:trPr>
          <w:trHeight w:val="288"/>
          <w:jc w:val="center"/>
        </w:trPr>
        <w:tc>
          <w:tcPr>
            <w:tcW w:w="3256" w:type="dxa"/>
            <w:tcBorders>
              <w:bottom w:val="single" w:sz="2" w:space="0" w:color="auto"/>
            </w:tcBorders>
            <w:vAlign w:val="bottom"/>
          </w:tcPr>
          <w:p w14:paraId="325ED161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 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50" w:type="dxa"/>
            <w:vAlign w:val="bottom"/>
          </w:tcPr>
          <w:p w14:paraId="7A933CAB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122" w:type="dxa"/>
            <w:tcBorders>
              <w:bottom w:val="single" w:sz="2" w:space="0" w:color="auto"/>
            </w:tcBorders>
            <w:vAlign w:val="bottom"/>
          </w:tcPr>
          <w:p w14:paraId="7D8B626E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 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66" w:type="dxa"/>
            <w:vAlign w:val="bottom"/>
          </w:tcPr>
          <w:p w14:paraId="674C0EF8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069" w:type="dxa"/>
            <w:gridSpan w:val="2"/>
            <w:tcBorders>
              <w:bottom w:val="single" w:sz="2" w:space="0" w:color="auto"/>
            </w:tcBorders>
            <w:vAlign w:val="bottom"/>
          </w:tcPr>
          <w:p w14:paraId="6BE7276B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 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63" w:type="dxa"/>
            <w:vAlign w:val="bottom"/>
          </w:tcPr>
          <w:p w14:paraId="1DE02038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891" w:type="dxa"/>
            <w:gridSpan w:val="3"/>
            <w:tcBorders>
              <w:bottom w:val="single" w:sz="2" w:space="0" w:color="auto"/>
            </w:tcBorders>
            <w:vAlign w:val="bottom"/>
          </w:tcPr>
          <w:p w14:paraId="3A40D0FF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 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</w:tr>
      <w:tr w:rsidR="0052546B" w:rsidRPr="007B7538" w14:paraId="2977C65C" w14:textId="77777777" w:rsidTr="002D6E98">
        <w:trPr>
          <w:trHeight w:val="288"/>
          <w:jc w:val="center"/>
        </w:trPr>
        <w:tc>
          <w:tcPr>
            <w:tcW w:w="3256" w:type="dxa"/>
            <w:tcBorders>
              <w:top w:val="single" w:sz="2" w:space="0" w:color="auto"/>
            </w:tcBorders>
          </w:tcPr>
          <w:p w14:paraId="5673E605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Home Phone</w:t>
            </w:r>
          </w:p>
        </w:tc>
        <w:tc>
          <w:tcPr>
            <w:tcW w:w="250" w:type="dxa"/>
          </w:tcPr>
          <w:p w14:paraId="374C26D5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122" w:type="dxa"/>
            <w:tcBorders>
              <w:top w:val="single" w:sz="2" w:space="0" w:color="auto"/>
            </w:tcBorders>
          </w:tcPr>
          <w:p w14:paraId="7F7A8B1F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Work Phone</w:t>
            </w:r>
          </w:p>
        </w:tc>
        <w:tc>
          <w:tcPr>
            <w:tcW w:w="266" w:type="dxa"/>
          </w:tcPr>
          <w:p w14:paraId="1B382AFC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069" w:type="dxa"/>
            <w:gridSpan w:val="2"/>
            <w:tcBorders>
              <w:top w:val="single" w:sz="2" w:space="0" w:color="auto"/>
            </w:tcBorders>
          </w:tcPr>
          <w:p w14:paraId="54D5CFCD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Home Phone</w:t>
            </w:r>
          </w:p>
        </w:tc>
        <w:tc>
          <w:tcPr>
            <w:tcW w:w="263" w:type="dxa"/>
          </w:tcPr>
          <w:p w14:paraId="2991C58A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891" w:type="dxa"/>
            <w:gridSpan w:val="3"/>
          </w:tcPr>
          <w:p w14:paraId="5853FF58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Work Phone</w:t>
            </w:r>
          </w:p>
        </w:tc>
      </w:tr>
      <w:tr w:rsidR="0052546B" w:rsidRPr="007B7538" w14:paraId="5F344D43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730186C5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1C9C1B1F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2BC928F0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259EB97B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7484E784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Address</w:t>
            </w:r>
          </w:p>
        </w:tc>
        <w:tc>
          <w:tcPr>
            <w:tcW w:w="266" w:type="dxa"/>
          </w:tcPr>
          <w:p w14:paraId="29B2AD8A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</w:tcPr>
          <w:p w14:paraId="46B840E7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Address</w:t>
            </w:r>
          </w:p>
        </w:tc>
      </w:tr>
      <w:tr w:rsidR="0052546B" w:rsidRPr="007B7538" w14:paraId="548ABB91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553E7C2C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592E91AE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6A97970D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12B2AADC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694A8E74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City, S</w:t>
            </w:r>
            <w:r w:rsidR="007B301F" w:rsidRPr="007B7538">
              <w:rPr>
                <w:rFonts w:ascii="Tw Cen MT" w:eastAsia="Gulim" w:hAnsi="Tw Cen MT"/>
                <w:b/>
              </w:rPr>
              <w:t>tate, Zip</w:t>
            </w:r>
            <w:r w:rsidRPr="007B7538">
              <w:rPr>
                <w:rFonts w:ascii="Tw Cen MT" w:eastAsia="Gulim" w:hAnsi="Tw Cen MT"/>
                <w:b/>
              </w:rPr>
              <w:t xml:space="preserve"> Code</w:t>
            </w:r>
          </w:p>
        </w:tc>
        <w:tc>
          <w:tcPr>
            <w:tcW w:w="266" w:type="dxa"/>
          </w:tcPr>
          <w:p w14:paraId="6C47DDBE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top w:val="single" w:sz="2" w:space="0" w:color="auto"/>
            </w:tcBorders>
          </w:tcPr>
          <w:p w14:paraId="1C12A78E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City, S</w:t>
            </w:r>
            <w:r w:rsidR="007B301F" w:rsidRPr="007B7538">
              <w:rPr>
                <w:rFonts w:ascii="Tw Cen MT" w:eastAsia="Gulim" w:hAnsi="Tw Cen MT"/>
                <w:b/>
              </w:rPr>
              <w:t>tate, Zip</w:t>
            </w:r>
            <w:r w:rsidRPr="007B7538">
              <w:rPr>
                <w:rFonts w:ascii="Tw Cen MT" w:eastAsia="Gulim" w:hAnsi="Tw Cen MT"/>
                <w:b/>
              </w:rPr>
              <w:t xml:space="preserve"> Code</w:t>
            </w:r>
          </w:p>
        </w:tc>
      </w:tr>
      <w:tr w:rsidR="005E6AE5" w:rsidRPr="007B7538" w14:paraId="3737093F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</w:tcPr>
          <w:p w14:paraId="6B517D35" w14:textId="77777777" w:rsidR="005E6AE5" w:rsidRPr="007B7538" w:rsidRDefault="005E6AE5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tcBorders>
              <w:bottom w:val="single" w:sz="2" w:space="0" w:color="auto"/>
            </w:tcBorders>
          </w:tcPr>
          <w:p w14:paraId="303D3871" w14:textId="77777777" w:rsidR="005E6AE5" w:rsidRPr="007B7538" w:rsidRDefault="005E6AE5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</w:tcPr>
          <w:p w14:paraId="37AB06F7" w14:textId="77777777" w:rsidR="005E6AE5" w:rsidRPr="007B7538" w:rsidRDefault="005E6AE5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FA46E4" w:rsidRPr="007B7538" w14:paraId="74FE99E5" w14:textId="77777777" w:rsidTr="002D6E98">
        <w:trPr>
          <w:trHeight w:val="360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14:paraId="556A95B8" w14:textId="77777777" w:rsidR="00FA46E4" w:rsidRPr="007B7538" w:rsidRDefault="00FA46E4" w:rsidP="006C2A99">
            <w:pPr>
              <w:pStyle w:val="Heading2"/>
              <w:rPr>
                <w:rFonts w:ascii="Tw Cen MT" w:eastAsia="Gulim" w:hAnsi="Tw Cen MT"/>
                <w:sz w:val="32"/>
                <w:szCs w:val="32"/>
              </w:rPr>
            </w:pPr>
            <w:r w:rsidRPr="007B7538">
              <w:rPr>
                <w:rFonts w:ascii="Tw Cen MT" w:eastAsia="Gulim" w:hAnsi="Tw Cen MT"/>
                <w:sz w:val="32"/>
                <w:szCs w:val="32"/>
              </w:rPr>
              <w:t>Alternative Emergency Contacts</w:t>
            </w:r>
          </w:p>
        </w:tc>
      </w:tr>
      <w:tr w:rsidR="00753A05" w:rsidRPr="007B7538" w14:paraId="77B26A87" w14:textId="77777777" w:rsidTr="002D6E98">
        <w:trPr>
          <w:trHeight w:val="216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</w:tcBorders>
          </w:tcPr>
          <w:p w14:paraId="6662CF2A" w14:textId="77777777" w:rsidR="00753A05" w:rsidRPr="007B7538" w:rsidRDefault="00753A05" w:rsidP="006C2A99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608F3EE1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12ADA8F1" w14:textId="77777777" w:rsidR="00753A05" w:rsidRPr="007B7538" w:rsidRDefault="00753A05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2B36EE9C" w14:textId="77777777" w:rsidR="00753A05" w:rsidRPr="007B7538" w:rsidRDefault="00753A05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756C8DF7" w14:textId="77777777" w:rsidR="00753A05" w:rsidRPr="007B7538" w:rsidRDefault="00753A05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43CB669E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726C2B35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Primary Emergency Contact</w:t>
            </w:r>
          </w:p>
        </w:tc>
        <w:tc>
          <w:tcPr>
            <w:tcW w:w="266" w:type="dxa"/>
          </w:tcPr>
          <w:p w14:paraId="3AC2788E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</w:tcPr>
          <w:p w14:paraId="5197B36E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Secondary Emergency Contact</w:t>
            </w:r>
          </w:p>
        </w:tc>
      </w:tr>
      <w:tr w:rsidR="0052546B" w:rsidRPr="007B7538" w14:paraId="350BB0DE" w14:textId="77777777" w:rsidTr="002D6E98">
        <w:trPr>
          <w:trHeight w:val="288"/>
          <w:jc w:val="center"/>
        </w:trPr>
        <w:tc>
          <w:tcPr>
            <w:tcW w:w="3256" w:type="dxa"/>
            <w:tcBorders>
              <w:bottom w:val="single" w:sz="2" w:space="0" w:color="auto"/>
            </w:tcBorders>
            <w:vAlign w:val="bottom"/>
          </w:tcPr>
          <w:p w14:paraId="6D2C8533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MACROBUTTON  DoFieldClick </w:instrText>
            </w:r>
            <w:r w:rsidR="006C2A99"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="006C2A99"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50" w:type="dxa"/>
            <w:vAlign w:val="bottom"/>
          </w:tcPr>
          <w:p w14:paraId="5FFEF282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122" w:type="dxa"/>
            <w:tcBorders>
              <w:bottom w:val="single" w:sz="2" w:space="0" w:color="auto"/>
            </w:tcBorders>
            <w:vAlign w:val="bottom"/>
          </w:tcPr>
          <w:p w14:paraId="52AA3E2A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66" w:type="dxa"/>
            <w:vAlign w:val="bottom"/>
          </w:tcPr>
          <w:p w14:paraId="681FC266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069" w:type="dxa"/>
            <w:gridSpan w:val="2"/>
            <w:tcBorders>
              <w:bottom w:val="single" w:sz="2" w:space="0" w:color="auto"/>
            </w:tcBorders>
            <w:vAlign w:val="bottom"/>
          </w:tcPr>
          <w:p w14:paraId="2571A789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  <w:tc>
          <w:tcPr>
            <w:tcW w:w="263" w:type="dxa"/>
            <w:vAlign w:val="bottom"/>
          </w:tcPr>
          <w:p w14:paraId="1434FC81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891" w:type="dxa"/>
            <w:gridSpan w:val="3"/>
            <w:tcBorders>
              <w:bottom w:val="single" w:sz="2" w:space="0" w:color="auto"/>
            </w:tcBorders>
            <w:vAlign w:val="bottom"/>
          </w:tcPr>
          <w:p w14:paraId="4FC78A26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(</w: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begin"/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 xml:space="preserve">MACROBUTTON  DoFieldClick 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[</w:instrText>
            </w:r>
            <w:r w:rsidRPr="007B7538">
              <w:rPr>
                <w:rStyle w:val="bodyChar"/>
                <w:rFonts w:ascii="Tw Cen MT" w:eastAsia="Gulim" w:hAnsi="Tw Cen MT"/>
                <w:b/>
              </w:rPr>
              <w:instrText>       </w:instrText>
            </w:r>
            <w:r w:rsidRPr="007B7538">
              <w:rPr>
                <w:rStyle w:val="areacodefieldCharChar"/>
                <w:rFonts w:ascii="Tw Cen MT" w:eastAsia="Gulim" w:hAnsi="Tw Cen MT"/>
                <w:b/>
              </w:rPr>
              <w:instrText>]</w:instrText>
            </w:r>
            <w:r w:rsidR="000747D1" w:rsidRPr="007B7538">
              <w:rPr>
                <w:rStyle w:val="bodyChar"/>
                <w:rFonts w:ascii="Tw Cen MT" w:eastAsia="Gulim" w:hAnsi="Tw Cen MT"/>
                <w:b/>
              </w:rPr>
              <w:fldChar w:fldCharType="end"/>
            </w:r>
            <w:r w:rsidRPr="007B7538">
              <w:rPr>
                <w:rFonts w:ascii="Tw Cen MT" w:eastAsia="Gulim" w:hAnsi="Tw Cen MT"/>
                <w:b/>
              </w:rPr>
              <w:t>)</w:t>
            </w:r>
          </w:p>
        </w:tc>
      </w:tr>
      <w:tr w:rsidR="0052546B" w:rsidRPr="007B7538" w14:paraId="15DDCA81" w14:textId="77777777" w:rsidTr="002D6E98">
        <w:trPr>
          <w:trHeight w:val="288"/>
          <w:jc w:val="center"/>
        </w:trPr>
        <w:tc>
          <w:tcPr>
            <w:tcW w:w="3256" w:type="dxa"/>
            <w:tcBorders>
              <w:top w:val="single" w:sz="2" w:space="0" w:color="auto"/>
            </w:tcBorders>
          </w:tcPr>
          <w:p w14:paraId="1C8CFF0E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Home Phone</w:t>
            </w:r>
          </w:p>
        </w:tc>
        <w:tc>
          <w:tcPr>
            <w:tcW w:w="250" w:type="dxa"/>
          </w:tcPr>
          <w:p w14:paraId="68217DB9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122" w:type="dxa"/>
            <w:tcBorders>
              <w:top w:val="single" w:sz="2" w:space="0" w:color="auto"/>
            </w:tcBorders>
          </w:tcPr>
          <w:p w14:paraId="67E1008A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Work Phone</w:t>
            </w:r>
          </w:p>
        </w:tc>
        <w:tc>
          <w:tcPr>
            <w:tcW w:w="266" w:type="dxa"/>
          </w:tcPr>
          <w:p w14:paraId="3DDEA246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069" w:type="dxa"/>
            <w:gridSpan w:val="2"/>
            <w:tcBorders>
              <w:top w:val="single" w:sz="2" w:space="0" w:color="auto"/>
            </w:tcBorders>
          </w:tcPr>
          <w:p w14:paraId="21041FBD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Home Phone</w:t>
            </w:r>
          </w:p>
        </w:tc>
        <w:tc>
          <w:tcPr>
            <w:tcW w:w="263" w:type="dxa"/>
          </w:tcPr>
          <w:p w14:paraId="36425400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891" w:type="dxa"/>
            <w:gridSpan w:val="3"/>
          </w:tcPr>
          <w:p w14:paraId="299D62A3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Work Phone</w:t>
            </w:r>
          </w:p>
        </w:tc>
      </w:tr>
      <w:tr w:rsidR="0052546B" w:rsidRPr="007B7538" w14:paraId="6DA8730F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78AE6EAF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56D915C6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612543D7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1D6636EC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7252EC20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Address</w:t>
            </w:r>
          </w:p>
        </w:tc>
        <w:tc>
          <w:tcPr>
            <w:tcW w:w="266" w:type="dxa"/>
          </w:tcPr>
          <w:p w14:paraId="72397432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</w:tcPr>
          <w:p w14:paraId="212B83A6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Address</w:t>
            </w:r>
          </w:p>
        </w:tc>
      </w:tr>
      <w:tr w:rsidR="0052546B" w:rsidRPr="007B7538" w14:paraId="6ABEDDB3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  <w:vAlign w:val="bottom"/>
          </w:tcPr>
          <w:p w14:paraId="7555B760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266" w:type="dxa"/>
            <w:vAlign w:val="bottom"/>
          </w:tcPr>
          <w:p w14:paraId="7468CE31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  <w:vAlign w:val="bottom"/>
          </w:tcPr>
          <w:p w14:paraId="73BB126D" w14:textId="77777777" w:rsidR="00FA46E4" w:rsidRPr="007B7538" w:rsidRDefault="00FA46E4" w:rsidP="00E77AC0">
            <w:pPr>
              <w:rPr>
                <w:rFonts w:ascii="Tw Cen MT" w:eastAsia="Gulim" w:hAnsi="Tw Cen MT"/>
                <w:b/>
              </w:rPr>
            </w:pPr>
          </w:p>
        </w:tc>
      </w:tr>
      <w:tr w:rsidR="0052546B" w:rsidRPr="007B7538" w14:paraId="74094201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top w:val="single" w:sz="2" w:space="0" w:color="auto"/>
            </w:tcBorders>
          </w:tcPr>
          <w:p w14:paraId="374C10D7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City, S</w:t>
            </w:r>
            <w:r w:rsidR="007B301F" w:rsidRPr="007B7538">
              <w:rPr>
                <w:rFonts w:ascii="Tw Cen MT" w:eastAsia="Gulim" w:hAnsi="Tw Cen MT"/>
                <w:b/>
              </w:rPr>
              <w:t>tate, Zip</w:t>
            </w:r>
            <w:r w:rsidRPr="007B7538">
              <w:rPr>
                <w:rFonts w:ascii="Tw Cen MT" w:eastAsia="Gulim" w:hAnsi="Tw Cen MT"/>
                <w:b/>
              </w:rPr>
              <w:t xml:space="preserve"> Code</w:t>
            </w:r>
          </w:p>
        </w:tc>
        <w:tc>
          <w:tcPr>
            <w:tcW w:w="266" w:type="dxa"/>
          </w:tcPr>
          <w:p w14:paraId="7C2EE8C2" w14:textId="77777777" w:rsidR="00FA46E4" w:rsidRPr="007B7538" w:rsidRDefault="00FA46E4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5223" w:type="dxa"/>
            <w:gridSpan w:val="6"/>
            <w:tcBorders>
              <w:top w:val="single" w:sz="2" w:space="0" w:color="auto"/>
            </w:tcBorders>
          </w:tcPr>
          <w:p w14:paraId="2EA466D2" w14:textId="77777777" w:rsidR="00FA46E4" w:rsidRPr="007B7538" w:rsidRDefault="00FA46E4" w:rsidP="007B301F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 xml:space="preserve">City, </w:t>
            </w:r>
            <w:r w:rsidR="007B301F" w:rsidRPr="007B7538">
              <w:rPr>
                <w:rFonts w:ascii="Tw Cen MT" w:eastAsia="Gulim" w:hAnsi="Tw Cen MT"/>
                <w:b/>
              </w:rPr>
              <w:t>State, Zip</w:t>
            </w:r>
            <w:r w:rsidRPr="007B7538">
              <w:rPr>
                <w:rFonts w:ascii="Tw Cen MT" w:eastAsia="Gulim" w:hAnsi="Tw Cen MT"/>
                <w:b/>
              </w:rPr>
              <w:t xml:space="preserve"> Code</w:t>
            </w:r>
          </w:p>
        </w:tc>
      </w:tr>
      <w:tr w:rsidR="005E6AE5" w:rsidRPr="007B7538" w14:paraId="65B6DE4D" w14:textId="77777777" w:rsidTr="002D6E98">
        <w:trPr>
          <w:trHeight w:val="288"/>
          <w:jc w:val="center"/>
        </w:trPr>
        <w:tc>
          <w:tcPr>
            <w:tcW w:w="5628" w:type="dxa"/>
            <w:gridSpan w:val="3"/>
            <w:tcBorders>
              <w:bottom w:val="single" w:sz="2" w:space="0" w:color="auto"/>
            </w:tcBorders>
          </w:tcPr>
          <w:p w14:paraId="223617A7" w14:textId="77777777" w:rsidR="005E6AE5" w:rsidRPr="007B7538" w:rsidRDefault="005E6AE5" w:rsidP="00C73A1D">
            <w:pPr>
              <w:rPr>
                <w:rFonts w:ascii="Tw Cen MT" w:eastAsia="Gulim" w:hAnsi="Tw Cen MT"/>
              </w:rPr>
            </w:pPr>
          </w:p>
        </w:tc>
        <w:tc>
          <w:tcPr>
            <w:tcW w:w="266" w:type="dxa"/>
            <w:tcBorders>
              <w:bottom w:val="single" w:sz="2" w:space="0" w:color="auto"/>
            </w:tcBorders>
          </w:tcPr>
          <w:p w14:paraId="10361BBE" w14:textId="77777777" w:rsidR="005E6AE5" w:rsidRPr="007B7538" w:rsidRDefault="005E6AE5" w:rsidP="00C73A1D">
            <w:pPr>
              <w:rPr>
                <w:rFonts w:ascii="Tw Cen MT" w:eastAsia="Gulim" w:hAnsi="Tw Cen MT"/>
              </w:rPr>
            </w:pPr>
          </w:p>
        </w:tc>
        <w:tc>
          <w:tcPr>
            <w:tcW w:w="5223" w:type="dxa"/>
            <w:gridSpan w:val="6"/>
            <w:tcBorders>
              <w:bottom w:val="single" w:sz="2" w:space="0" w:color="auto"/>
            </w:tcBorders>
          </w:tcPr>
          <w:p w14:paraId="06D2F2BD" w14:textId="77777777" w:rsidR="005E6AE5" w:rsidRPr="007B7538" w:rsidRDefault="005E6AE5" w:rsidP="00C73A1D">
            <w:pPr>
              <w:rPr>
                <w:rFonts w:ascii="Tw Cen MT" w:eastAsia="Gulim" w:hAnsi="Tw Cen MT"/>
              </w:rPr>
            </w:pPr>
          </w:p>
        </w:tc>
      </w:tr>
      <w:tr w:rsidR="00FA46E4" w:rsidRPr="007B7538" w14:paraId="79A43673" w14:textId="77777777" w:rsidTr="002D6E98">
        <w:trPr>
          <w:trHeight w:val="360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14:paraId="337B1F2B" w14:textId="77777777" w:rsidR="00D471C3" w:rsidRPr="007B7538" w:rsidRDefault="00FA46E4" w:rsidP="006C2A99">
            <w:pPr>
              <w:pStyle w:val="Heading2"/>
              <w:rPr>
                <w:rFonts w:ascii="Tw Cen MT" w:eastAsia="Gulim" w:hAnsi="Tw Cen MT"/>
                <w:sz w:val="32"/>
                <w:szCs w:val="32"/>
                <w:u w:val="single"/>
              </w:rPr>
            </w:pPr>
            <w:r w:rsidRPr="007B7538">
              <w:rPr>
                <w:rFonts w:ascii="Tw Cen MT" w:eastAsia="Gulim" w:hAnsi="Tw Cen MT"/>
                <w:sz w:val="32"/>
                <w:szCs w:val="32"/>
                <w:u w:val="single"/>
              </w:rPr>
              <w:t>Medical Information</w:t>
            </w:r>
            <w:r w:rsidR="00D471C3" w:rsidRPr="007B7538">
              <w:rPr>
                <w:rFonts w:ascii="Tw Cen MT" w:eastAsia="Gulim" w:hAnsi="Tw Cen MT"/>
                <w:sz w:val="32"/>
                <w:szCs w:val="32"/>
                <w:u w:val="single"/>
              </w:rPr>
              <w:t xml:space="preserve">  </w:t>
            </w:r>
          </w:p>
          <w:p w14:paraId="15677D61" w14:textId="77777777" w:rsidR="00FA46E4" w:rsidRPr="007B7538" w:rsidRDefault="00D471C3" w:rsidP="006C2A99">
            <w:pPr>
              <w:pStyle w:val="Heading2"/>
              <w:rPr>
                <w:rFonts w:ascii="Tw Cen MT" w:eastAsia="Gulim" w:hAnsi="Tw Cen MT"/>
                <w:sz w:val="32"/>
                <w:szCs w:val="32"/>
              </w:rPr>
            </w:pPr>
            <w:r w:rsidRPr="007B7538">
              <w:rPr>
                <w:rFonts w:ascii="Tw Cen MT" w:eastAsia="Gulim" w:hAnsi="Tw Cen MT"/>
                <w:sz w:val="24"/>
                <w:szCs w:val="24"/>
              </w:rPr>
              <w:t>We require your child’s most recent (within 12 months) physical and immunization records.</w:t>
            </w:r>
            <w:r w:rsidRPr="007B7538">
              <w:rPr>
                <w:rFonts w:ascii="Tw Cen MT" w:eastAsia="Gulim" w:hAnsi="Tw Cen MT"/>
                <w:sz w:val="32"/>
                <w:szCs w:val="32"/>
              </w:rPr>
              <w:t xml:space="preserve"> </w:t>
            </w:r>
          </w:p>
          <w:p w14:paraId="3E41B407" w14:textId="77777777" w:rsidR="00D471C3" w:rsidRPr="007B7538" w:rsidRDefault="00D471C3" w:rsidP="00CD40B0">
            <w:pPr>
              <w:rPr>
                <w:rFonts w:ascii="Tw Cen MT" w:eastAsia="Gulim" w:hAnsi="Tw Cen MT"/>
                <w:b/>
                <w:sz w:val="24"/>
              </w:rPr>
            </w:pPr>
            <w:r w:rsidRPr="007B7538">
              <w:rPr>
                <w:rFonts w:ascii="Tw Cen MT" w:eastAsia="Gulim" w:hAnsi="Tw Cen MT"/>
                <w:sz w:val="24"/>
              </w:rPr>
              <w:t xml:space="preserve">     </w:t>
            </w:r>
            <w:r w:rsidR="00697953" w:rsidRPr="007B7538">
              <w:rPr>
                <w:rFonts w:ascii="Tw Cen MT" w:eastAsia="Gulim" w:hAnsi="Tw Cen MT"/>
                <w:sz w:val="24"/>
              </w:rPr>
              <w:t xml:space="preserve"> </w:t>
            </w:r>
            <w:r w:rsidRPr="007B7538">
              <w:rPr>
                <w:rFonts w:ascii="Tw Cen MT" w:eastAsia="Gulim" w:hAnsi="Tw Cen MT"/>
                <w:b/>
                <w:sz w:val="24"/>
              </w:rPr>
              <w:t xml:space="preserve">Medical records can be </w:t>
            </w:r>
            <w:r w:rsidR="00CD40B0" w:rsidRPr="007B7538">
              <w:rPr>
                <w:rFonts w:ascii="Tw Cen MT" w:eastAsia="Gulim" w:hAnsi="Tw Cen MT"/>
                <w:b/>
                <w:sz w:val="24"/>
              </w:rPr>
              <w:t>mailed</w:t>
            </w:r>
            <w:r w:rsidRPr="007B7538">
              <w:rPr>
                <w:rFonts w:ascii="Tw Cen MT" w:eastAsia="Gulim" w:hAnsi="Tw Cen MT"/>
                <w:b/>
                <w:sz w:val="24"/>
              </w:rPr>
              <w:t xml:space="preserve"> or dropped off in person prior to camp. </w:t>
            </w:r>
          </w:p>
        </w:tc>
      </w:tr>
      <w:tr w:rsidR="00FA46E4" w:rsidRPr="007B7538" w14:paraId="76B146E6" w14:textId="77777777" w:rsidTr="002D6E98">
        <w:trPr>
          <w:trHeight w:val="319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C5AD" w14:textId="77777777" w:rsidR="00FA46E4" w:rsidRPr="007B7538" w:rsidRDefault="00A91EED" w:rsidP="00C73A1D">
            <w:pPr>
              <w:rPr>
                <w:rFonts w:ascii="Tw Cen MT" w:eastAsia="Gulim" w:hAnsi="Tw Cen MT"/>
              </w:rPr>
            </w:pPr>
            <w:r w:rsidRPr="007B7538">
              <w:rPr>
                <w:rFonts w:ascii="Tw Cen MT" w:eastAsia="Gulim" w:hAnsi="Tw Cen MT"/>
                <w:b/>
              </w:rPr>
              <w:t>Hospital/Clinic Preference</w:t>
            </w:r>
            <w:r w:rsidR="00921263" w:rsidRPr="007B7538">
              <w:rPr>
                <w:rFonts w:ascii="Tw Cen MT" w:eastAsia="Gulim" w:hAnsi="Tw Cen MT"/>
                <w:b/>
              </w:rPr>
              <w:t>:</w:t>
            </w:r>
          </w:p>
        </w:tc>
      </w:tr>
      <w:tr w:rsidR="00A91EED" w:rsidRPr="007B7538" w14:paraId="5382AEB4" w14:textId="77777777" w:rsidTr="002D6E98">
        <w:trPr>
          <w:trHeight w:val="440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9F9E995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72AD784D" w14:textId="77777777" w:rsidTr="002D6E98">
        <w:trPr>
          <w:trHeight w:val="232"/>
          <w:jc w:val="center"/>
        </w:trPr>
        <w:tc>
          <w:tcPr>
            <w:tcW w:w="7169" w:type="dxa"/>
            <w:gridSpan w:val="5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045C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Physician’s Name</w:t>
            </w:r>
            <w:r w:rsidR="00921263" w:rsidRPr="007B7538">
              <w:rPr>
                <w:rFonts w:ascii="Tw Cen MT" w:eastAsia="Gulim" w:hAnsi="Tw Cen MT"/>
                <w:b/>
              </w:rPr>
              <w:t>:</w:t>
            </w:r>
          </w:p>
        </w:tc>
        <w:tc>
          <w:tcPr>
            <w:tcW w:w="394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1683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Phone Number</w:t>
            </w:r>
            <w:r w:rsidR="00921263" w:rsidRPr="007B7538">
              <w:rPr>
                <w:rFonts w:ascii="Tw Cen MT" w:eastAsia="Gulim" w:hAnsi="Tw Cen MT"/>
                <w:b/>
              </w:rPr>
              <w:t>:</w:t>
            </w:r>
          </w:p>
        </w:tc>
      </w:tr>
      <w:tr w:rsidR="00A91EED" w:rsidRPr="007B7538" w14:paraId="4B697EDC" w14:textId="77777777" w:rsidTr="002D6E98">
        <w:trPr>
          <w:trHeight w:val="312"/>
          <w:jc w:val="center"/>
        </w:trPr>
        <w:tc>
          <w:tcPr>
            <w:tcW w:w="7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2494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  <w:p w14:paraId="3BA0E5F5" w14:textId="77777777" w:rsidR="00A33E68" w:rsidRPr="007B7538" w:rsidRDefault="00A33E68" w:rsidP="00C73A1D">
            <w:pPr>
              <w:rPr>
                <w:rFonts w:ascii="Tw Cen MT" w:eastAsia="Gulim" w:hAnsi="Tw Cen MT"/>
                <w:b/>
              </w:rPr>
            </w:pPr>
          </w:p>
        </w:tc>
        <w:tc>
          <w:tcPr>
            <w:tcW w:w="39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A2B794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5FFCD90A" w14:textId="77777777" w:rsidTr="002D6E98">
        <w:trPr>
          <w:trHeight w:val="288"/>
          <w:jc w:val="center"/>
        </w:trPr>
        <w:tc>
          <w:tcPr>
            <w:tcW w:w="11117" w:type="dxa"/>
            <w:gridSpan w:val="10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8C73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>Allergies/Special Health Considerations</w:t>
            </w:r>
            <w:r w:rsidR="00921263" w:rsidRPr="007B7538">
              <w:rPr>
                <w:rFonts w:ascii="Tw Cen MT" w:eastAsia="Gulim" w:hAnsi="Tw Cen MT"/>
                <w:b/>
              </w:rPr>
              <w:t>:</w:t>
            </w:r>
          </w:p>
        </w:tc>
      </w:tr>
      <w:tr w:rsidR="00CE23EB" w:rsidRPr="007B7538" w14:paraId="027A3BCC" w14:textId="77777777" w:rsidTr="002D6E98">
        <w:trPr>
          <w:trHeight w:val="264"/>
          <w:jc w:val="center"/>
        </w:trPr>
        <w:tc>
          <w:tcPr>
            <w:tcW w:w="1111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F367E" w14:textId="77777777" w:rsidR="00CE23EB" w:rsidRPr="007B7538" w:rsidRDefault="00CE23EB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17B848A9" w14:textId="77777777" w:rsidTr="002D6E98">
        <w:trPr>
          <w:trHeight w:val="276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4A12F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03E2D9DB" w14:textId="77777777" w:rsidTr="002D6E98">
        <w:trPr>
          <w:trHeight w:val="12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83D42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FA46E4" w:rsidRPr="007B7538" w14:paraId="2CBD84E3" w14:textId="77777777" w:rsidTr="002D6E98">
        <w:trPr>
          <w:trHeight w:val="287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67F9" w14:textId="77777777" w:rsidR="00971EFB" w:rsidRPr="007B7538" w:rsidRDefault="00971EFB" w:rsidP="001E340F">
            <w:pPr>
              <w:rPr>
                <w:rFonts w:ascii="Tw Cen MT" w:eastAsia="Gulim" w:hAnsi="Tw Cen MT"/>
                <w:b/>
              </w:rPr>
            </w:pPr>
          </w:p>
        </w:tc>
      </w:tr>
      <w:tr w:rsidR="00971EFB" w:rsidRPr="007B7538" w14:paraId="775F4B7D" w14:textId="77777777" w:rsidTr="002D6E98">
        <w:trPr>
          <w:trHeight w:val="204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9FD29A" w14:textId="77777777" w:rsidR="00971EFB" w:rsidRPr="007B7538" w:rsidRDefault="00971EFB" w:rsidP="00E77AC0">
            <w:pPr>
              <w:rPr>
                <w:rFonts w:ascii="Tw Cen MT" w:eastAsia="Gulim" w:hAnsi="Tw Cen MT"/>
                <w:b/>
              </w:rPr>
            </w:pPr>
            <w:r w:rsidRPr="007B7538">
              <w:rPr>
                <w:rFonts w:ascii="Tw Cen MT" w:eastAsia="Gulim" w:hAnsi="Tw Cen MT"/>
                <w:b/>
              </w:rPr>
              <w:t xml:space="preserve">Has your child been stung by a bee or hornet?  Any Reaction? </w:t>
            </w:r>
          </w:p>
        </w:tc>
      </w:tr>
      <w:tr w:rsidR="00A33E68" w:rsidRPr="007B7538" w14:paraId="353F7382" w14:textId="77777777" w:rsidTr="002D6E98">
        <w:trPr>
          <w:trHeight w:val="312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FE9D5" w14:textId="77777777" w:rsidR="00A33E68" w:rsidRPr="007B7538" w:rsidRDefault="00A33E68" w:rsidP="00971EFB">
            <w:pPr>
              <w:rPr>
                <w:rFonts w:ascii="Tw Cen MT" w:eastAsia="Gulim" w:hAnsi="Tw Cen MT"/>
                <w:b/>
              </w:rPr>
            </w:pPr>
          </w:p>
          <w:p w14:paraId="321A47C1" w14:textId="77777777" w:rsidR="00A33E68" w:rsidRPr="007B7538" w:rsidRDefault="00A33E68" w:rsidP="00971EFB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629E90AD" w14:textId="77777777" w:rsidTr="002D6E98">
        <w:trPr>
          <w:trHeight w:val="323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3F0523" w14:textId="77777777" w:rsidR="00A91EED" w:rsidRPr="007B7538" w:rsidRDefault="00A91EED" w:rsidP="00971EFB">
            <w:pPr>
              <w:rPr>
                <w:rFonts w:ascii="Tw Cen MT" w:eastAsia="Gulim" w:hAnsi="Tw Cen MT"/>
                <w:b/>
              </w:rPr>
            </w:pPr>
          </w:p>
          <w:p w14:paraId="32B4F16C" w14:textId="77777777" w:rsidR="00A33E68" w:rsidRPr="007B7538" w:rsidRDefault="00A33E68" w:rsidP="00971EFB">
            <w:pPr>
              <w:rPr>
                <w:rFonts w:ascii="Tw Cen MT" w:eastAsia="Gulim" w:hAnsi="Tw Cen MT"/>
                <w:b/>
              </w:rPr>
            </w:pPr>
          </w:p>
        </w:tc>
      </w:tr>
      <w:tr w:rsidR="00A91EED" w:rsidRPr="007B7538" w14:paraId="2C83A0AA" w14:textId="77777777" w:rsidTr="002D6E98">
        <w:trPr>
          <w:trHeight w:val="359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131E2" w14:textId="77777777" w:rsidR="00A91EED" w:rsidRPr="007B7538" w:rsidRDefault="00A91EED" w:rsidP="00C73A1D">
            <w:pPr>
              <w:rPr>
                <w:rFonts w:ascii="Tw Cen MT" w:eastAsia="Gulim" w:hAnsi="Tw Cen MT"/>
                <w:b/>
              </w:rPr>
            </w:pPr>
          </w:p>
        </w:tc>
      </w:tr>
      <w:tr w:rsidR="00FA46E4" w:rsidRPr="007B7538" w14:paraId="2894652F" w14:textId="77777777" w:rsidTr="002D6E98">
        <w:trPr>
          <w:trHeight w:val="548"/>
          <w:jc w:val="center"/>
        </w:trPr>
        <w:tc>
          <w:tcPr>
            <w:tcW w:w="11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7372" w14:textId="77777777" w:rsidR="00FA46E4" w:rsidRPr="007B7538" w:rsidRDefault="00FA46E4" w:rsidP="00C73A1D">
            <w:pPr>
              <w:rPr>
                <w:rFonts w:ascii="Tw Cen MT" w:eastAsia="Gulim" w:hAnsi="Tw Cen MT"/>
              </w:rPr>
            </w:pPr>
          </w:p>
          <w:p w14:paraId="28D4C684" w14:textId="77777777" w:rsidR="00971EFB" w:rsidRPr="007B7538" w:rsidRDefault="00971EFB" w:rsidP="00C73A1D">
            <w:pPr>
              <w:rPr>
                <w:rFonts w:ascii="Tw Cen MT" w:eastAsia="Gulim" w:hAnsi="Tw Cen MT"/>
              </w:rPr>
            </w:pPr>
          </w:p>
          <w:p w14:paraId="05D0713A" w14:textId="77777777" w:rsidR="00971EFB" w:rsidRPr="007B7538" w:rsidRDefault="007B301F" w:rsidP="00C73A1D">
            <w:pPr>
              <w:rPr>
                <w:rFonts w:ascii="Tw Cen MT" w:eastAsia="Gulim" w:hAnsi="Tw Cen MT"/>
              </w:rPr>
            </w:pPr>
            <w:r w:rsidRPr="007B7538">
              <w:rPr>
                <w:rFonts w:ascii="Tw Cen MT" w:eastAsia="Gulim" w:hAnsi="Tw Cen MT"/>
                <w:b/>
              </w:rPr>
              <w:t xml:space="preserve">Parent’s/Guardian’s Signature:                                                                               </w:t>
            </w:r>
            <w:r w:rsidR="0021307D" w:rsidRPr="007B7538">
              <w:rPr>
                <w:rFonts w:ascii="Tw Cen MT" w:eastAsia="Gulim" w:hAnsi="Tw Cen MT"/>
                <w:b/>
              </w:rPr>
              <w:t xml:space="preserve">                                                                       </w:t>
            </w:r>
            <w:r w:rsidRPr="007B7538">
              <w:rPr>
                <w:rFonts w:ascii="Tw Cen MT" w:eastAsia="Gulim" w:hAnsi="Tw Cen MT"/>
                <w:b/>
              </w:rPr>
              <w:t xml:space="preserve"> Date:</w:t>
            </w:r>
          </w:p>
        </w:tc>
      </w:tr>
    </w:tbl>
    <w:p w14:paraId="5FFA8EDE" w14:textId="77777777" w:rsidR="00A91EED" w:rsidRPr="007B7538" w:rsidRDefault="00A91EED" w:rsidP="00C73A1D">
      <w:pPr>
        <w:rPr>
          <w:rFonts w:ascii="Tw Cen MT" w:eastAsia="Gulim" w:hAnsi="Tw Cen MT"/>
        </w:rPr>
      </w:pPr>
    </w:p>
    <w:p w14:paraId="2A47CFD7" w14:textId="77777777" w:rsidR="00FA46E4" w:rsidRPr="007B7538" w:rsidRDefault="00FA46E4" w:rsidP="00C73A1D">
      <w:pPr>
        <w:rPr>
          <w:rFonts w:ascii="Tw Cen MT" w:eastAsia="Gulim" w:hAnsi="Tw Cen MT"/>
        </w:rPr>
      </w:pPr>
    </w:p>
    <w:sectPr w:rsidR="00FA46E4" w:rsidRPr="007B7538" w:rsidSect="007B7538">
      <w:headerReference w:type="default" r:id="rId7"/>
      <w:pgSz w:w="12240" w:h="15840"/>
      <w:pgMar w:top="720" w:right="720" w:bottom="432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F04B6" w14:textId="77777777" w:rsidR="00397E1A" w:rsidRDefault="00397E1A" w:rsidP="00A91EED">
      <w:pPr>
        <w:spacing w:before="0"/>
      </w:pPr>
      <w:r>
        <w:separator/>
      </w:r>
    </w:p>
  </w:endnote>
  <w:endnote w:type="continuationSeparator" w:id="0">
    <w:p w14:paraId="7974FE1A" w14:textId="77777777" w:rsidR="00397E1A" w:rsidRDefault="00397E1A" w:rsidP="00A91EE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AB80B" w14:textId="77777777" w:rsidR="00397E1A" w:rsidRDefault="00397E1A" w:rsidP="00A91EED">
      <w:pPr>
        <w:spacing w:before="0"/>
      </w:pPr>
      <w:r>
        <w:separator/>
      </w:r>
    </w:p>
  </w:footnote>
  <w:footnote w:type="continuationSeparator" w:id="0">
    <w:p w14:paraId="36E331EE" w14:textId="77777777" w:rsidR="00397E1A" w:rsidRDefault="00397E1A" w:rsidP="00A91EE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1C6A9" w14:textId="77777777" w:rsidR="007B7538" w:rsidRDefault="007B753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33AE2FA9" wp14:editId="3C6722DD">
          <wp:extent cx="723900" cy="5238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539" cy="527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5A691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94CC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CAD8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9A2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62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C425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38A3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262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744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1A7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340F"/>
    <w:rsid w:val="00012CD8"/>
    <w:rsid w:val="000747D1"/>
    <w:rsid w:val="000F0854"/>
    <w:rsid w:val="001E340F"/>
    <w:rsid w:val="0021307D"/>
    <w:rsid w:val="002602E3"/>
    <w:rsid w:val="002B0E99"/>
    <w:rsid w:val="002D66A9"/>
    <w:rsid w:val="002D6E98"/>
    <w:rsid w:val="00397E1A"/>
    <w:rsid w:val="00416EC2"/>
    <w:rsid w:val="00493EAC"/>
    <w:rsid w:val="0052546B"/>
    <w:rsid w:val="005324A2"/>
    <w:rsid w:val="00545F4D"/>
    <w:rsid w:val="005E6AE5"/>
    <w:rsid w:val="00645323"/>
    <w:rsid w:val="006563A4"/>
    <w:rsid w:val="006647CD"/>
    <w:rsid w:val="00697953"/>
    <w:rsid w:val="006C1602"/>
    <w:rsid w:val="006C2A99"/>
    <w:rsid w:val="006F17F7"/>
    <w:rsid w:val="00753A05"/>
    <w:rsid w:val="0079065A"/>
    <w:rsid w:val="007B301F"/>
    <w:rsid w:val="007B7538"/>
    <w:rsid w:val="007C2D01"/>
    <w:rsid w:val="00855CC2"/>
    <w:rsid w:val="00864B41"/>
    <w:rsid w:val="00895331"/>
    <w:rsid w:val="008C291C"/>
    <w:rsid w:val="008D73B3"/>
    <w:rsid w:val="00921263"/>
    <w:rsid w:val="00964C8E"/>
    <w:rsid w:val="00971EFB"/>
    <w:rsid w:val="009E2903"/>
    <w:rsid w:val="009E6D83"/>
    <w:rsid w:val="00A16D54"/>
    <w:rsid w:val="00A33E68"/>
    <w:rsid w:val="00A91EED"/>
    <w:rsid w:val="00AF1448"/>
    <w:rsid w:val="00B4624A"/>
    <w:rsid w:val="00BA045B"/>
    <w:rsid w:val="00BE0F3D"/>
    <w:rsid w:val="00BF0444"/>
    <w:rsid w:val="00C22460"/>
    <w:rsid w:val="00C56A4C"/>
    <w:rsid w:val="00C73A1D"/>
    <w:rsid w:val="00CD40B0"/>
    <w:rsid w:val="00CE23EB"/>
    <w:rsid w:val="00D01FA4"/>
    <w:rsid w:val="00D10344"/>
    <w:rsid w:val="00D22D2F"/>
    <w:rsid w:val="00D471C3"/>
    <w:rsid w:val="00D63C82"/>
    <w:rsid w:val="00DA177C"/>
    <w:rsid w:val="00DC486C"/>
    <w:rsid w:val="00E15BD3"/>
    <w:rsid w:val="00E372AB"/>
    <w:rsid w:val="00E54EF3"/>
    <w:rsid w:val="00E77AC0"/>
    <w:rsid w:val="00EA6DAE"/>
    <w:rsid w:val="00FA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4422D8"/>
  <w15:docId w15:val="{6828AEEF-FAE6-4D74-909F-FCC0F3D3B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F1448"/>
    <w:pPr>
      <w:spacing w:before="40"/>
    </w:pPr>
    <w:rPr>
      <w:rFonts w:ascii="Arial" w:hAnsi="Arial"/>
      <w:sz w:val="16"/>
      <w:szCs w:val="24"/>
    </w:rPr>
  </w:style>
  <w:style w:type="paragraph" w:styleId="Heading1">
    <w:name w:val="heading 1"/>
    <w:basedOn w:val="body"/>
    <w:next w:val="Normal"/>
    <w:qFormat/>
    <w:rsid w:val="002D66A9"/>
    <w:pPr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6C2A99"/>
    <w:pPr>
      <w:spacing w:before="0"/>
      <w:jc w:val="center"/>
      <w:outlineLvl w:val="1"/>
    </w:pPr>
    <w:rPr>
      <w:b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rsid w:val="00855CC2"/>
    <w:pPr>
      <w:spacing w:before="0"/>
    </w:pPr>
    <w:rPr>
      <w:sz w:val="18"/>
      <w:szCs w:val="20"/>
    </w:rPr>
  </w:style>
  <w:style w:type="table" w:styleId="TableGrid">
    <w:name w:val="Table Grid"/>
    <w:basedOn w:val="TableNormal"/>
    <w:rsid w:val="00AF1448"/>
    <w:rPr>
      <w:rFonts w:ascii="Arial" w:hAnsi="Arial"/>
      <w:sz w:val="16"/>
    </w:rPr>
    <w:tblPr/>
  </w:style>
  <w:style w:type="paragraph" w:styleId="BalloonText">
    <w:name w:val="Balloon Text"/>
    <w:basedOn w:val="Normal"/>
    <w:semiHidden/>
    <w:rsid w:val="006F17F7"/>
    <w:rPr>
      <w:rFonts w:ascii="Tahoma" w:hAnsi="Tahoma" w:cs="Tahoma"/>
      <w:szCs w:val="16"/>
    </w:rPr>
  </w:style>
  <w:style w:type="character" w:styleId="CommentReference">
    <w:name w:val="annotation reference"/>
    <w:basedOn w:val="DefaultParagraphFont"/>
    <w:semiHidden/>
    <w:rsid w:val="006F17F7"/>
    <w:rPr>
      <w:sz w:val="16"/>
      <w:szCs w:val="16"/>
    </w:rPr>
  </w:style>
  <w:style w:type="paragraph" w:styleId="CommentText">
    <w:name w:val="annotation text"/>
    <w:basedOn w:val="Normal"/>
    <w:semiHidden/>
    <w:rsid w:val="006F17F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F17F7"/>
    <w:rPr>
      <w:b/>
      <w:bCs/>
    </w:rPr>
  </w:style>
  <w:style w:type="paragraph" w:customStyle="1" w:styleId="areacodefield">
    <w:name w:val="area code field"/>
    <w:basedOn w:val="Normal"/>
    <w:link w:val="areacodefieldCharChar"/>
    <w:rsid w:val="002D66A9"/>
    <w:rPr>
      <w:color w:val="FFFFFF"/>
    </w:rPr>
  </w:style>
  <w:style w:type="character" w:customStyle="1" w:styleId="areacodefieldCharChar">
    <w:name w:val="area code field Char Char"/>
    <w:basedOn w:val="DefaultParagraphFont"/>
    <w:link w:val="areacodefield"/>
    <w:rsid w:val="002D66A9"/>
    <w:rPr>
      <w:rFonts w:ascii="Century Gothic" w:hAnsi="Century Gothic"/>
      <w:color w:val="FFFFFF"/>
      <w:sz w:val="16"/>
      <w:szCs w:val="24"/>
      <w:lang w:val="en-US" w:eastAsia="en-US" w:bidi="ar-SA"/>
    </w:rPr>
  </w:style>
  <w:style w:type="character" w:customStyle="1" w:styleId="bodyChar">
    <w:name w:val="body Char"/>
    <w:basedOn w:val="DefaultParagraphFont"/>
    <w:link w:val="body"/>
    <w:rsid w:val="00545F4D"/>
    <w:rPr>
      <w:rFonts w:ascii="Century Gothic" w:hAnsi="Century Gothic"/>
      <w:sz w:val="18"/>
      <w:lang w:val="en-US" w:eastAsia="en-US" w:bidi="ar-SA"/>
    </w:rPr>
  </w:style>
  <w:style w:type="paragraph" w:styleId="Header">
    <w:name w:val="header"/>
    <w:basedOn w:val="Normal"/>
    <w:link w:val="HeaderChar"/>
    <w:rsid w:val="00A91EE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A91EED"/>
    <w:rPr>
      <w:rFonts w:ascii="Arial" w:hAnsi="Arial"/>
      <w:sz w:val="16"/>
      <w:szCs w:val="24"/>
    </w:rPr>
  </w:style>
  <w:style w:type="paragraph" w:styleId="Footer">
    <w:name w:val="footer"/>
    <w:basedOn w:val="Normal"/>
    <w:link w:val="FooterChar"/>
    <w:rsid w:val="00A91EE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A91EED"/>
    <w:rPr>
      <w:rFonts w:ascii="Arial" w:hAnsi="Arial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%20Tamberino\AppData\Roaming\Microsoft\Templates\Child's%20emergency%20contact%20and%20medical%20inform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Child's emergency contact and medical information</Template>
  <TotalTime>0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Tamberino</dc:creator>
  <cp:lastModifiedBy>Hudson Hills</cp:lastModifiedBy>
  <cp:revision>3</cp:revision>
  <cp:lastPrinted>2017-06-20T14:55:00Z</cp:lastPrinted>
  <dcterms:created xsi:type="dcterms:W3CDTF">2017-12-12T17:41:00Z</dcterms:created>
  <dcterms:modified xsi:type="dcterms:W3CDTF">2018-03-19T15:21:00Z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TC010184101033</vt:lpwstr>
  </property>
</Properties>
</file>